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87F94" w14:textId="77777777" w:rsidR="004502D1" w:rsidRDefault="009A1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0E9AF2" wp14:editId="185B03EB">
                <wp:simplePos x="0" y="0"/>
                <wp:positionH relativeFrom="column">
                  <wp:posOffset>3962400</wp:posOffset>
                </wp:positionH>
                <wp:positionV relativeFrom="paragraph">
                  <wp:posOffset>10795</wp:posOffset>
                </wp:positionV>
                <wp:extent cx="2603500" cy="23717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CF36C" w14:textId="77777777" w:rsidR="009A1B81" w:rsidRDefault="009A1B81">
                            <w:bookmarkStart w:id="0" w:name="_Hlk10712110"/>
                            <w:bookmarkStart w:id="1" w:name="_Hlk10712097"/>
                            <w:bookmarkEnd w:id="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E9760" wp14:editId="27C2013D">
                                  <wp:extent cx="2340651" cy="2343150"/>
                                  <wp:effectExtent l="0" t="0" r="254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74" cy="2361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E9A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pt;margin-top:.85pt;width:205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" stroked="f">
                <v:textbox>
                  <w:txbxContent>
                    <w:p w14:paraId="76CCF36C" w14:textId="77777777" w:rsidR="009A1B81" w:rsidRDefault="009A1B81">
                      <w:bookmarkStart w:id="2" w:name="_Hlk10712110"/>
                      <w:bookmarkStart w:id="3" w:name="_Hlk10712097"/>
                      <w:bookmarkEnd w:id="2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21BE9760" wp14:editId="27C2013D">
                            <wp:extent cx="2340651" cy="2343150"/>
                            <wp:effectExtent l="0" t="0" r="254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74" cy="2361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312B5" w14:textId="77777777" w:rsidR="0008503C" w:rsidRPr="0008503C" w:rsidRDefault="0008503C" w:rsidP="0008503C"/>
    <w:p w14:paraId="1EA1573D" w14:textId="77777777" w:rsidR="0008503C" w:rsidRPr="0008503C" w:rsidRDefault="0008503C" w:rsidP="0008503C"/>
    <w:p w14:paraId="2E9C7C74" w14:textId="77777777" w:rsidR="0008503C" w:rsidRPr="0008503C" w:rsidRDefault="006265C3" w:rsidP="000850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B20537" wp14:editId="267F0DB0">
                <wp:simplePos x="0" y="0"/>
                <wp:positionH relativeFrom="column">
                  <wp:posOffset>-80806</wp:posOffset>
                </wp:positionH>
                <wp:positionV relativeFrom="paragraph">
                  <wp:posOffset>94577</wp:posOffset>
                </wp:positionV>
                <wp:extent cx="3552825" cy="1404620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B281" w14:textId="77777777" w:rsidR="009A1B81" w:rsidRPr="00695692" w:rsidRDefault="00E67C65">
                            <w:pPr>
                              <w:rPr>
                                <w:rFonts w:ascii="Angsana New" w:hAnsi="Angsana New" w:cs="Angsana New"/>
                                <w:b/>
                                <w:color w:val="660066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color w:val="660066"/>
                                <w:sz w:val="52"/>
                                <w:szCs w:val="52"/>
                                <w:u w:val="single"/>
                              </w:rPr>
                              <w:t>Terms &amp; Conditions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20537" id="_x0000_s1027" type="#_x0000_t202" style="position:absolute;margin-left:-6.35pt;margin-top:7.45pt;width:27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" stroked="f">
                <v:textbox style="mso-fit-shape-to-text:t">
                  <w:txbxContent>
                    <w:p w14:paraId="2AC1B281" w14:textId="77777777" w:rsidR="009A1B81" w:rsidRPr="00695692" w:rsidRDefault="00E67C65">
                      <w:pPr>
                        <w:rPr>
                          <w:rFonts w:ascii="Angsana New" w:hAnsi="Angsana New" w:cs="Angsana New"/>
                          <w:b/>
                          <w:color w:val="660066"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color w:val="660066"/>
                          <w:sz w:val="52"/>
                          <w:szCs w:val="52"/>
                          <w:u w:val="single"/>
                        </w:rPr>
                        <w:t>Terms &amp; Conditions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F37F2" w14:textId="77777777" w:rsidR="0008503C" w:rsidRPr="0008503C" w:rsidRDefault="0008503C" w:rsidP="0008503C"/>
    <w:p w14:paraId="13F21589" w14:textId="77777777" w:rsidR="002D44A8" w:rsidRDefault="002D44A8" w:rsidP="0008503C"/>
    <w:p w14:paraId="4930DB59" w14:textId="77777777" w:rsidR="006265C3" w:rsidRDefault="006265C3" w:rsidP="0008503C">
      <w:pPr>
        <w:rPr>
          <w:rFonts w:ascii="Angsana New" w:hAnsi="Angsana New" w:cs="Angsana New"/>
          <w:b/>
          <w:color w:val="660066"/>
          <w:sz w:val="40"/>
          <w:szCs w:val="40"/>
        </w:rPr>
      </w:pPr>
    </w:p>
    <w:p w14:paraId="725BB01C" w14:textId="77777777" w:rsidR="00EC04D7" w:rsidRDefault="00EC04D7" w:rsidP="006265C3">
      <w:pPr>
        <w:spacing w:after="0" w:line="240" w:lineRule="auto"/>
        <w:rPr>
          <w:rFonts w:ascii="Angsana New" w:hAnsi="Angsana New" w:cs="Angsana New"/>
          <w:color w:val="660066"/>
          <w:sz w:val="28"/>
          <w:szCs w:val="28"/>
        </w:rPr>
      </w:pPr>
      <w:r w:rsidRPr="00EC04D7">
        <w:rPr>
          <w:rFonts w:ascii="Angsana New" w:hAnsi="Angsana New" w:cs="Angsana New"/>
          <w:color w:val="660066"/>
          <w:sz w:val="28"/>
          <w:szCs w:val="28"/>
        </w:rPr>
        <w:t>Please read through the Terms &amp; Conditions thoroughly to make sure you are happy with everything.  This will need to be signed before we start work.</w:t>
      </w:r>
    </w:p>
    <w:p w14:paraId="428006A7" w14:textId="77777777" w:rsidR="006265C3" w:rsidRPr="00EC04D7" w:rsidRDefault="006265C3" w:rsidP="006265C3">
      <w:pPr>
        <w:spacing w:after="0" w:line="240" w:lineRule="auto"/>
        <w:rPr>
          <w:rFonts w:ascii="Angsana New" w:hAnsi="Angsana New" w:cs="Angsana New"/>
          <w:color w:val="660066"/>
          <w:sz w:val="28"/>
          <w:szCs w:val="28"/>
        </w:rPr>
      </w:pPr>
    </w:p>
    <w:p w14:paraId="448BFE79" w14:textId="77777777" w:rsidR="00EC04D7" w:rsidRDefault="00EC04D7" w:rsidP="00607BEF">
      <w:pPr>
        <w:spacing w:line="276" w:lineRule="auto"/>
        <w:rPr>
          <w:rFonts w:ascii="Angsana New" w:hAnsi="Angsana New" w:cs="Angsana New"/>
          <w:color w:val="660066"/>
          <w:sz w:val="24"/>
          <w:szCs w:val="24"/>
        </w:rPr>
      </w:pPr>
      <w:r w:rsidRPr="00EC04D7">
        <w:rPr>
          <w:rFonts w:ascii="Angsana New" w:hAnsi="Angsana New" w:cs="Angsana New"/>
          <w:b/>
          <w:color w:val="00B0F0"/>
          <w:sz w:val="28"/>
          <w:szCs w:val="28"/>
        </w:rPr>
        <w:t>Dizzy’s Dogs &amp; Friends</w:t>
      </w:r>
      <w:r w:rsidRPr="00EC04D7">
        <w:rPr>
          <w:rFonts w:ascii="Angsana New" w:hAnsi="Angsana New" w:cs="Angsana New"/>
          <w:color w:val="00B0F0"/>
          <w:sz w:val="24"/>
          <w:szCs w:val="24"/>
        </w:rPr>
        <w:t xml:space="preserve"> </w:t>
      </w:r>
      <w:r w:rsidRPr="00EC04D7">
        <w:rPr>
          <w:rFonts w:ascii="Angsana New" w:hAnsi="Angsana New" w:cs="Angsana New"/>
          <w:color w:val="660066"/>
          <w:sz w:val="24"/>
          <w:szCs w:val="24"/>
        </w:rPr>
        <w:t>are fully insured and DBS checked.</w:t>
      </w:r>
    </w:p>
    <w:p w14:paraId="49AE3E93" w14:textId="77777777" w:rsidR="00EC04D7" w:rsidRPr="00224947" w:rsidRDefault="00EC04D7" w:rsidP="00EC04D7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224947">
        <w:rPr>
          <w:rFonts w:ascii="Angsana New" w:hAnsi="Angsana New" w:cs="Angsana New"/>
          <w:b/>
          <w:color w:val="00B0F0"/>
          <w:sz w:val="28"/>
          <w:szCs w:val="28"/>
        </w:rPr>
        <w:t>Payment</w:t>
      </w:r>
    </w:p>
    <w:p w14:paraId="3CA36658" w14:textId="54B54E04" w:rsidR="00EC04D7" w:rsidRDefault="00EC04D7" w:rsidP="00EC04D7">
      <w:pPr>
        <w:pStyle w:val="ListParagraph"/>
        <w:numPr>
          <w:ilvl w:val="0"/>
          <w:numId w:val="4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Dizzy’s Dogs &amp; Friends will send an invoice following the service.  Payment is to be made by bank transfer using the bank details on the invoice.  </w:t>
      </w:r>
    </w:p>
    <w:p w14:paraId="639A08BF" w14:textId="77777777" w:rsidR="00224947" w:rsidRDefault="00224947" w:rsidP="00224947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224947">
        <w:rPr>
          <w:rFonts w:ascii="Angsana New" w:hAnsi="Angsana New" w:cs="Angsana New"/>
          <w:b/>
          <w:color w:val="00B0F0"/>
          <w:sz w:val="28"/>
          <w:szCs w:val="28"/>
        </w:rPr>
        <w:t>Keys &amp; Security</w:t>
      </w:r>
    </w:p>
    <w:p w14:paraId="274E6BDE" w14:textId="77777777" w:rsidR="00224947" w:rsidRDefault="00224947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 w:rsidRPr="00224947">
        <w:rPr>
          <w:rFonts w:ascii="Angsana New" w:hAnsi="Angsana New" w:cs="Angsana New"/>
          <w:color w:val="660066"/>
          <w:sz w:val="24"/>
          <w:szCs w:val="24"/>
        </w:rPr>
        <w:t>Dizzy’s Dogs &amp; Friends label keys with your Pet(s) name.  Keys are kept at my house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in a locked Key box overnight. </w:t>
      </w:r>
      <w:r w:rsidRPr="00224947">
        <w:rPr>
          <w:rFonts w:ascii="Angsana New" w:hAnsi="Angsana New" w:cs="Angsana New"/>
          <w:color w:val="660066"/>
          <w:sz w:val="24"/>
          <w:szCs w:val="24"/>
        </w:rPr>
        <w:t>If you prefer to use a secure key box at your home, I will keep the code details with your pet(s) name attached.</w:t>
      </w:r>
    </w:p>
    <w:p w14:paraId="068CED62" w14:textId="77777777" w:rsidR="00D026EB" w:rsidRDefault="00D026EB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Alarm or gate codes will also be kept securely with your pet’s name attached.</w:t>
      </w:r>
    </w:p>
    <w:p w14:paraId="677B71E3" w14:textId="77777777" w:rsidR="00D026EB" w:rsidRDefault="00D026EB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Keys needed for the day will be kept securely attached to my person at all times.</w:t>
      </w:r>
    </w:p>
    <w:p w14:paraId="05CCEE88" w14:textId="77777777" w:rsidR="00D026EB" w:rsidRDefault="00D026EB" w:rsidP="00D026EB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D026EB">
        <w:rPr>
          <w:rFonts w:ascii="Angsana New" w:hAnsi="Angsana New" w:cs="Angsana New"/>
          <w:b/>
          <w:color w:val="00B0F0"/>
          <w:sz w:val="28"/>
          <w:szCs w:val="28"/>
        </w:rPr>
        <w:t>Cancellations &amp; Holidays</w:t>
      </w:r>
    </w:p>
    <w:p w14:paraId="21E77B73" w14:textId="77777777" w:rsidR="00D026EB" w:rsidRPr="00D026EB" w:rsidRDefault="00D026EB" w:rsidP="00D026EB">
      <w:pPr>
        <w:pStyle w:val="ListParagraph"/>
        <w:numPr>
          <w:ilvl w:val="0"/>
          <w:numId w:val="6"/>
        </w:numPr>
        <w:rPr>
          <w:rFonts w:ascii="Angsana New" w:hAnsi="Angsana New" w:cs="Angsana New"/>
          <w:color w:val="660066"/>
          <w:sz w:val="24"/>
          <w:szCs w:val="24"/>
        </w:rPr>
      </w:pPr>
      <w:r w:rsidRPr="00D026EB">
        <w:rPr>
          <w:rFonts w:ascii="Angsana New" w:hAnsi="Angsana New" w:cs="Angsana New"/>
          <w:color w:val="660066"/>
          <w:sz w:val="24"/>
          <w:szCs w:val="24"/>
        </w:rPr>
        <w:t>If you need to cancel a walk or visit, please let me know as soon as you are able to.  I understand things can change at the last minute, but regular last-minute cancellations will be charged.</w:t>
      </w:r>
    </w:p>
    <w:p w14:paraId="4877AC6A" w14:textId="77777777" w:rsidR="00D026EB" w:rsidRPr="00D026EB" w:rsidRDefault="00D026EB" w:rsidP="00D026EB">
      <w:pPr>
        <w:pStyle w:val="ListParagraph"/>
        <w:numPr>
          <w:ilvl w:val="0"/>
          <w:numId w:val="6"/>
        </w:numPr>
        <w:rPr>
          <w:rFonts w:ascii="Angsana New" w:hAnsi="Angsana New" w:cs="Angsana New"/>
          <w:color w:val="660066"/>
          <w:sz w:val="24"/>
          <w:szCs w:val="24"/>
        </w:rPr>
      </w:pPr>
      <w:r w:rsidRPr="00D026EB">
        <w:rPr>
          <w:rFonts w:ascii="Angsana New" w:hAnsi="Angsana New" w:cs="Angsana New"/>
          <w:color w:val="660066"/>
          <w:sz w:val="24"/>
          <w:szCs w:val="24"/>
        </w:rPr>
        <w:t>I will advise you as far in advance as possible of any holiday dates or dates I am unable to work.</w:t>
      </w:r>
    </w:p>
    <w:p w14:paraId="321E3CD8" w14:textId="77777777" w:rsidR="00EC04D7" w:rsidRPr="00EC04D7" w:rsidRDefault="00E67C65" w:rsidP="00873911">
      <w:pPr>
        <w:spacing w:after="0" w:line="240" w:lineRule="auto"/>
        <w:rPr>
          <w:rFonts w:ascii="Angsana New" w:hAnsi="Angsana New" w:cs="Angsana New"/>
          <w:b/>
          <w:color w:val="00B0F0"/>
          <w:sz w:val="28"/>
          <w:szCs w:val="28"/>
        </w:rPr>
      </w:pPr>
      <w:r w:rsidRPr="00EC04D7">
        <w:rPr>
          <w:rFonts w:ascii="Angsana New" w:hAnsi="Angsana New" w:cs="Angsana New"/>
          <w:b/>
          <w:color w:val="00B0F0"/>
          <w:sz w:val="28"/>
          <w:szCs w:val="28"/>
        </w:rPr>
        <w:t>First Aid &amp; Welfare</w:t>
      </w:r>
    </w:p>
    <w:p w14:paraId="4D10F83E" w14:textId="77777777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>I have completed a Pet First Aid Course and a Dog First Aid Course and have a Pet First Aid Kit with me at all times.  Following any First Aid Treatment you must take your pet to the vet for a check-up.</w:t>
      </w:r>
    </w:p>
    <w:p w14:paraId="1F105132" w14:textId="77777777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>I keep an accident book to record any incidents that have taken place.  Any First Aid Treatment given to your pet will be recorded and you’ll be given a copy of the details and asked to sign it.</w:t>
      </w:r>
    </w:p>
    <w:p w14:paraId="5007A981" w14:textId="77777777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>Health issues, including allergies, must be declared on the booking form, along with emergency/vet contact details.</w:t>
      </w:r>
    </w:p>
    <w:p w14:paraId="50FE987F" w14:textId="77777777" w:rsidR="00E67C65" w:rsidRPr="00607BEF" w:rsidRDefault="00E67C65" w:rsidP="00607BEF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607BEF">
        <w:rPr>
          <w:rFonts w:ascii="Angsana New" w:hAnsi="Angsana New" w:cs="Angsana New"/>
          <w:color w:val="660066"/>
          <w:sz w:val="24"/>
          <w:szCs w:val="24"/>
        </w:rPr>
        <w:t>In case of emergency I would attend the nearest vet to me if this means getting your pet seen by a vet more quickly.  Any emergency treatment and any treatment following will be paid for by the owners.</w:t>
      </w:r>
    </w:p>
    <w:p w14:paraId="522D29C9" w14:textId="77777777" w:rsidR="006265C3" w:rsidRDefault="006265C3" w:rsidP="00873911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29A8E235" w14:textId="77777777" w:rsidR="006265C3" w:rsidRDefault="006265C3" w:rsidP="00873911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4EFACB18" w14:textId="77777777" w:rsidR="00695692" w:rsidRPr="00EA6B69" w:rsidRDefault="00EA6B69" w:rsidP="00873911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  <w:r w:rsidRPr="00EA6B69">
        <w:rPr>
          <w:rFonts w:ascii="Angsana New" w:hAnsi="Angsana New" w:cs="Angsana New"/>
          <w:b/>
          <w:color w:val="00B0F0"/>
          <w:sz w:val="32"/>
          <w:szCs w:val="32"/>
        </w:rPr>
        <w:lastRenderedPageBreak/>
        <w:t>Walking</w:t>
      </w:r>
    </w:p>
    <w:p w14:paraId="064E2845" w14:textId="77777777" w:rsidR="00873911" w:rsidRDefault="00EA6B69" w:rsidP="00EA6B69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In line with current law, all dogs must be microchipped and wear a collar and tag with contact details and postcode.  In addition, all dogs will wear a Dizzy’s Dogs &amp; Friends tag whilst being walked with my contact details on.  </w:t>
      </w:r>
    </w:p>
    <w:p w14:paraId="7F6B9CA7" w14:textId="77777777" w:rsidR="00EA6B69" w:rsidRDefault="00EA6B69" w:rsidP="00EA6B69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Dogs must be up to date with required vaccinations, flea and worm treatment.</w:t>
      </w:r>
    </w:p>
    <w:p w14:paraId="5E65BEB5" w14:textId="77777777" w:rsidR="00EA6B69" w:rsidRDefault="00EA6B69" w:rsidP="00EA6B69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I will let dogs off lead only when the owner has agreed, and only if I have built up a relationship with your dog and recall commands have been discussed.  </w:t>
      </w:r>
    </w:p>
    <w:p w14:paraId="00521254" w14:textId="77777777" w:rsidR="00EA6B69" w:rsidRDefault="00EA6B69" w:rsidP="00EA6B69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If I see any behaviour whilst your dog is in my care that I feel is potentially dangerous to another dog or human I will share this with you and depending on the outcome I may not be able to continue working with the dog.</w:t>
      </w:r>
    </w:p>
    <w:p w14:paraId="6795DB8F" w14:textId="77777777" w:rsidR="00B87CC8" w:rsidRPr="00F16651" w:rsidRDefault="00EA6B69" w:rsidP="00D026EB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 w:rsidRPr="00EA6B69">
        <w:rPr>
          <w:rFonts w:ascii="Angsana New" w:hAnsi="Angsana New" w:cs="Angsana New"/>
          <w:color w:val="660066"/>
          <w:sz w:val="24"/>
          <w:szCs w:val="24"/>
        </w:rPr>
        <w:t xml:space="preserve">In extreme weather conditions I may decide your dog should not be walked outside </w:t>
      </w:r>
      <w:r>
        <w:rPr>
          <w:rFonts w:ascii="Angsana New" w:hAnsi="Angsana New" w:cs="Angsana New"/>
          <w:color w:val="660066"/>
          <w:sz w:val="24"/>
          <w:szCs w:val="24"/>
        </w:rPr>
        <w:t>or have a shorter walk</w:t>
      </w:r>
      <w:r w:rsidR="00EC04D7">
        <w:rPr>
          <w:rFonts w:ascii="Angsana New" w:hAnsi="Angsana New" w:cs="Angsana New"/>
          <w:color w:val="660066"/>
          <w:sz w:val="24"/>
          <w:szCs w:val="24"/>
        </w:rPr>
        <w:t xml:space="preserve">.  Any decision will be made based purely on the welfare of your dog.  If you do not want your dog to go out, I can do a home visit instead.  </w:t>
      </w:r>
    </w:p>
    <w:p w14:paraId="7B14DBE2" w14:textId="77777777" w:rsidR="00D026EB" w:rsidRDefault="00D026EB" w:rsidP="00F16651">
      <w:pPr>
        <w:pStyle w:val="ListParagraph"/>
        <w:numPr>
          <w:ilvl w:val="0"/>
          <w:numId w:val="3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Please leave out a towel for your dog for drying off or cleaning muddy paws!</w:t>
      </w:r>
    </w:p>
    <w:p w14:paraId="6A445AA5" w14:textId="77777777" w:rsidR="00F16651" w:rsidRPr="00607BEF" w:rsidRDefault="00F16651" w:rsidP="00607BEF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  <w:r w:rsidRPr="00607BEF">
        <w:rPr>
          <w:rFonts w:ascii="Angsana New" w:hAnsi="Angsana New" w:cs="Angsana New"/>
          <w:b/>
          <w:color w:val="00B0F0"/>
          <w:sz w:val="32"/>
          <w:szCs w:val="32"/>
        </w:rPr>
        <w:t>Privacy Policy</w:t>
      </w:r>
    </w:p>
    <w:p w14:paraId="5B565B5C" w14:textId="77777777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Data held on you and your pet will be the details you provide on the booking form.  This data is required by Dizzy’s Dogs &amp; Friends in order to carry out their work.</w:t>
      </w:r>
    </w:p>
    <w:p w14:paraId="1AFBB616" w14:textId="7C4DBBCE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No unnecessary dat</w:t>
      </w:r>
      <w:r w:rsidR="00780276">
        <w:rPr>
          <w:rFonts w:ascii="Angsana New" w:hAnsi="Angsana New" w:cs="Angsana New"/>
          <w:color w:val="660066"/>
          <w:sz w:val="24"/>
          <w:szCs w:val="24"/>
        </w:rPr>
        <w:t>a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will be </w:t>
      </w:r>
      <w:r w:rsidR="002374AD">
        <w:rPr>
          <w:rFonts w:ascii="Angsana New" w:hAnsi="Angsana New" w:cs="Angsana New"/>
          <w:color w:val="660066"/>
          <w:sz w:val="24"/>
          <w:szCs w:val="24"/>
        </w:rPr>
        <w:t>kept,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and no data will ever be shared with any other party or used in a way that it wasn’t intended for.</w:t>
      </w:r>
    </w:p>
    <w:p w14:paraId="45851F6B" w14:textId="77777777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You can ask to see the information that Dizzy’s Dogs &amp; Friends hold on you and your pet at any time and can request all or part of your information to be deleted/securely destroyed.</w:t>
      </w:r>
    </w:p>
    <w:p w14:paraId="1F1312E8" w14:textId="77777777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Your data will be kept for 4 years after your last booking before it is deleted and securely destroyed.</w:t>
      </w:r>
    </w:p>
    <w:p w14:paraId="39C90940" w14:textId="77777777" w:rsidR="00F16651" w:rsidRPr="00607BEF" w:rsidRDefault="00F16651" w:rsidP="00607BEF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  <w:r w:rsidRPr="00607BEF">
        <w:rPr>
          <w:rFonts w:ascii="Angsana New" w:hAnsi="Angsana New" w:cs="Angsana New"/>
          <w:b/>
          <w:color w:val="00B0F0"/>
          <w:sz w:val="32"/>
          <w:szCs w:val="32"/>
        </w:rPr>
        <w:t>Updates</w:t>
      </w:r>
    </w:p>
    <w:p w14:paraId="7074B437" w14:textId="77777777" w:rsidR="00607BEF" w:rsidRDefault="00607BEF" w:rsidP="00607BEF">
      <w:pPr>
        <w:pStyle w:val="ListParagraph"/>
        <w:numPr>
          <w:ilvl w:val="0"/>
          <w:numId w:val="8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I love sending you pictures and updates of your pets whilst I am looking after them.  This can be done via WhatsApp or Facebook Messenger.  These pictures may also be used on my website and social media pages.  If you would rather I didn’t post pictures of your pet please let me know.</w:t>
      </w:r>
    </w:p>
    <w:p w14:paraId="48328543" w14:textId="77777777" w:rsidR="00DA24F5" w:rsidRPr="00607BEF" w:rsidRDefault="00DA24F5" w:rsidP="00DA24F5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552F28BD" w14:textId="77777777" w:rsidR="00607BEF" w:rsidRDefault="00607BEF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0D3ACCDB" w14:textId="77777777" w:rsidR="006265C3" w:rsidRDefault="006265C3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23D19A25" w14:textId="77777777" w:rsidR="006265C3" w:rsidRDefault="006265C3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1F4FD236" w14:textId="77777777" w:rsidR="00D830EA" w:rsidRPr="00D830EA" w:rsidRDefault="00D830EA" w:rsidP="00D830EA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D830EA">
        <w:rPr>
          <w:rFonts w:ascii="Angsana New" w:hAnsi="Angsana New" w:cs="Angsana New" w:hint="cs"/>
          <w:b/>
          <w:color w:val="660066"/>
          <w:sz w:val="32"/>
          <w:szCs w:val="32"/>
        </w:rPr>
        <w:t>Signed by Owner:</w:t>
      </w:r>
    </w:p>
    <w:p w14:paraId="544019AA" w14:textId="77777777" w:rsidR="00D830EA" w:rsidRPr="00D830EA" w:rsidRDefault="00D830EA" w:rsidP="00D830EA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D830EA">
        <w:rPr>
          <w:rFonts w:ascii="Angsana New" w:hAnsi="Angsana New" w:cs="Angsana New" w:hint="cs"/>
          <w:b/>
          <w:color w:val="660066"/>
          <w:sz w:val="32"/>
          <w:szCs w:val="32"/>
        </w:rPr>
        <w:t>………………………………………………………………………………</w:t>
      </w:r>
    </w:p>
    <w:p w14:paraId="3A257A81" w14:textId="77777777" w:rsidR="00D830EA" w:rsidRPr="00D830EA" w:rsidRDefault="00D830EA" w:rsidP="00D830EA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D830EA">
        <w:rPr>
          <w:rFonts w:ascii="Angsana New" w:hAnsi="Angsana New" w:cs="Angsana New" w:hint="cs"/>
          <w:b/>
          <w:color w:val="660066"/>
          <w:sz w:val="32"/>
          <w:szCs w:val="32"/>
        </w:rPr>
        <w:t>Date:</w:t>
      </w:r>
    </w:p>
    <w:p w14:paraId="4AD98858" w14:textId="77777777" w:rsidR="00D830EA" w:rsidRPr="00D830EA" w:rsidRDefault="00D830EA" w:rsidP="00D830EA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D830EA">
        <w:rPr>
          <w:rFonts w:ascii="Angsana New" w:hAnsi="Angsana New" w:cs="Angsana New" w:hint="cs"/>
          <w:b/>
          <w:color w:val="660066"/>
          <w:sz w:val="32"/>
          <w:szCs w:val="32"/>
        </w:rPr>
        <w:t>………………………………………………………………………………</w:t>
      </w:r>
    </w:p>
    <w:p w14:paraId="52160019" w14:textId="02F8D6A9" w:rsidR="00607BEF" w:rsidRPr="00607BEF" w:rsidRDefault="00607BEF" w:rsidP="00D830EA">
      <w:p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</w:p>
    <w:sectPr w:rsidR="00607BEF" w:rsidRPr="00607BEF" w:rsidSect="00753104">
      <w:footerReference w:type="default" r:id="rId9"/>
      <w:pgSz w:w="11906" w:h="16838"/>
      <w:pgMar w:top="737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2FDF3" w14:textId="77777777" w:rsidR="00D830EA" w:rsidRDefault="00D830EA" w:rsidP="0032135F">
      <w:pPr>
        <w:spacing w:after="0" w:line="240" w:lineRule="auto"/>
      </w:pPr>
      <w:r>
        <w:separator/>
      </w:r>
    </w:p>
  </w:endnote>
  <w:endnote w:type="continuationSeparator" w:id="0">
    <w:p w14:paraId="4C550F22" w14:textId="77777777" w:rsidR="00D830EA" w:rsidRDefault="00D830EA" w:rsidP="00321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1479" w14:textId="77777777" w:rsidR="0032135F" w:rsidRPr="00F16651" w:rsidRDefault="0032135F" w:rsidP="00753104">
    <w:pPr>
      <w:pStyle w:val="Footer"/>
      <w:spacing w:line="720" w:lineRule="auto"/>
      <w:rPr>
        <w:b/>
        <w:color w:val="660066"/>
      </w:rPr>
    </w:pPr>
    <w:r w:rsidRPr="00F16651">
      <w:rPr>
        <w:b/>
        <w:color w:val="660066"/>
      </w:rPr>
      <w:t>Dizzy’s Dogs &amp; Friends</w:t>
    </w:r>
    <w:r w:rsidRPr="00F16651">
      <w:rPr>
        <w:b/>
        <w:color w:val="660066"/>
      </w:rPr>
      <w:ptab w:relativeTo="margin" w:alignment="center" w:leader="none"/>
    </w:r>
    <w:r w:rsidRPr="00F16651">
      <w:rPr>
        <w:b/>
        <w:color w:val="660066"/>
      </w:rPr>
      <w:t>Email: liz@dizzysdogsandfriends.com</w:t>
    </w:r>
    <w:r w:rsidRPr="00F16651">
      <w:rPr>
        <w:b/>
        <w:color w:val="660066"/>
      </w:rPr>
      <w:ptab w:relativeTo="margin" w:alignment="right" w:leader="none"/>
    </w:r>
    <w:r w:rsidRPr="00F16651">
      <w:rPr>
        <w:b/>
        <w:color w:val="660066"/>
      </w:rPr>
      <w:t>Phone: 07737765277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0C5D4" w14:textId="77777777" w:rsidR="00D830EA" w:rsidRDefault="00D830EA" w:rsidP="0032135F">
      <w:pPr>
        <w:spacing w:after="0" w:line="240" w:lineRule="auto"/>
      </w:pPr>
      <w:r>
        <w:separator/>
      </w:r>
    </w:p>
  </w:footnote>
  <w:footnote w:type="continuationSeparator" w:id="0">
    <w:p w14:paraId="114CD9B6" w14:textId="77777777" w:rsidR="00D830EA" w:rsidRDefault="00D830EA" w:rsidP="00321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3B65"/>
    <w:multiLevelType w:val="hybridMultilevel"/>
    <w:tmpl w:val="80D87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D2A9F"/>
    <w:multiLevelType w:val="hybridMultilevel"/>
    <w:tmpl w:val="9FD08428"/>
    <w:lvl w:ilvl="0" w:tplc="4B5096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E0FDD"/>
    <w:multiLevelType w:val="hybridMultilevel"/>
    <w:tmpl w:val="77F8D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36A4F"/>
    <w:multiLevelType w:val="hybridMultilevel"/>
    <w:tmpl w:val="71AEB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31840"/>
    <w:multiLevelType w:val="hybridMultilevel"/>
    <w:tmpl w:val="2A9A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B5547"/>
    <w:multiLevelType w:val="hybridMultilevel"/>
    <w:tmpl w:val="A346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D1D5D"/>
    <w:multiLevelType w:val="hybridMultilevel"/>
    <w:tmpl w:val="60D68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25173"/>
    <w:multiLevelType w:val="hybridMultilevel"/>
    <w:tmpl w:val="FFB69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412446">
    <w:abstractNumId w:val="1"/>
  </w:num>
  <w:num w:numId="2" w16cid:durableId="433550469">
    <w:abstractNumId w:val="2"/>
  </w:num>
  <w:num w:numId="3" w16cid:durableId="1429425347">
    <w:abstractNumId w:val="0"/>
  </w:num>
  <w:num w:numId="4" w16cid:durableId="908273448">
    <w:abstractNumId w:val="7"/>
  </w:num>
  <w:num w:numId="5" w16cid:durableId="784275734">
    <w:abstractNumId w:val="3"/>
  </w:num>
  <w:num w:numId="6" w16cid:durableId="211380724">
    <w:abstractNumId w:val="4"/>
  </w:num>
  <w:num w:numId="7" w16cid:durableId="535123685">
    <w:abstractNumId w:val="5"/>
  </w:num>
  <w:num w:numId="8" w16cid:durableId="3694948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EA"/>
    <w:rsid w:val="00011EFE"/>
    <w:rsid w:val="00022642"/>
    <w:rsid w:val="000834F1"/>
    <w:rsid w:val="0008503C"/>
    <w:rsid w:val="000A6E0E"/>
    <w:rsid w:val="001803EE"/>
    <w:rsid w:val="00187163"/>
    <w:rsid w:val="00195B0D"/>
    <w:rsid w:val="001F4542"/>
    <w:rsid w:val="00216989"/>
    <w:rsid w:val="00224947"/>
    <w:rsid w:val="002374AD"/>
    <w:rsid w:val="00253771"/>
    <w:rsid w:val="002A02F0"/>
    <w:rsid w:val="002D44A8"/>
    <w:rsid w:val="0032135F"/>
    <w:rsid w:val="003529C8"/>
    <w:rsid w:val="00392BC5"/>
    <w:rsid w:val="004502D1"/>
    <w:rsid w:val="0049285A"/>
    <w:rsid w:val="004D44B9"/>
    <w:rsid w:val="0059070A"/>
    <w:rsid w:val="005A5D5F"/>
    <w:rsid w:val="005F433D"/>
    <w:rsid w:val="006001B9"/>
    <w:rsid w:val="00600372"/>
    <w:rsid w:val="00607BEF"/>
    <w:rsid w:val="00624162"/>
    <w:rsid w:val="006265C3"/>
    <w:rsid w:val="00695692"/>
    <w:rsid w:val="006C1F7C"/>
    <w:rsid w:val="00753104"/>
    <w:rsid w:val="00780276"/>
    <w:rsid w:val="00794545"/>
    <w:rsid w:val="007E56BD"/>
    <w:rsid w:val="00823B63"/>
    <w:rsid w:val="008329B8"/>
    <w:rsid w:val="0085296A"/>
    <w:rsid w:val="00873911"/>
    <w:rsid w:val="00924485"/>
    <w:rsid w:val="009A1B81"/>
    <w:rsid w:val="00A03903"/>
    <w:rsid w:val="00A321AC"/>
    <w:rsid w:val="00A3541B"/>
    <w:rsid w:val="00AE6B96"/>
    <w:rsid w:val="00B82EC3"/>
    <w:rsid w:val="00B87CC8"/>
    <w:rsid w:val="00B9416E"/>
    <w:rsid w:val="00B94250"/>
    <w:rsid w:val="00BB32D9"/>
    <w:rsid w:val="00C41E65"/>
    <w:rsid w:val="00C50FBD"/>
    <w:rsid w:val="00CD39C3"/>
    <w:rsid w:val="00D026EB"/>
    <w:rsid w:val="00D13BE4"/>
    <w:rsid w:val="00D830EA"/>
    <w:rsid w:val="00DA0B36"/>
    <w:rsid w:val="00DA24F5"/>
    <w:rsid w:val="00DA32D5"/>
    <w:rsid w:val="00DB435C"/>
    <w:rsid w:val="00E67C65"/>
    <w:rsid w:val="00EA6B69"/>
    <w:rsid w:val="00EC04D7"/>
    <w:rsid w:val="00EF2C8F"/>
    <w:rsid w:val="00F16651"/>
    <w:rsid w:val="00F27DAF"/>
    <w:rsid w:val="00F54278"/>
    <w:rsid w:val="00F8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02F5B"/>
  <w15:chartTrackingRefBased/>
  <w15:docId w15:val="{8E66DED9-5E70-41B1-BDE8-32672465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35F"/>
  </w:style>
  <w:style w:type="paragraph" w:styleId="Footer">
    <w:name w:val="footer"/>
    <w:basedOn w:val="Normal"/>
    <w:link w:val="FooterChar"/>
    <w:uiPriority w:val="99"/>
    <w:unhideWhenUsed/>
    <w:rsid w:val="0032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35F"/>
  </w:style>
  <w:style w:type="table" w:styleId="TableGrid">
    <w:name w:val="Table Grid"/>
    <w:basedOn w:val="TableNormal"/>
    <w:uiPriority w:val="39"/>
    <w:rsid w:val="00B94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4A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907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th\OneDrive\Dizzy's%20Dogs\Forms\Archive\Terms%20and%20Condit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Terms and Conditions</Template>
  <TotalTime>19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Thorndike</dc:creator>
  <cp:keywords/>
  <dc:description/>
  <cp:lastModifiedBy>Liz Thorndike</cp:lastModifiedBy>
  <cp:revision>2</cp:revision>
  <cp:lastPrinted>2019-06-04T10:13:00Z</cp:lastPrinted>
  <dcterms:created xsi:type="dcterms:W3CDTF">2025-01-18T14:55:00Z</dcterms:created>
  <dcterms:modified xsi:type="dcterms:W3CDTF">2025-01-18T15:14:00Z</dcterms:modified>
</cp:coreProperties>
</file>